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5B2" w:rsidRDefault="00B365B2" w:rsidP="00B365B2">
      <w:pPr>
        <w:ind w:left="3600" w:firstLine="720"/>
        <w:rPr>
          <w:b/>
          <w:szCs w:val="28"/>
        </w:rPr>
      </w:pPr>
    </w:p>
    <w:p w:rsidR="00B365B2" w:rsidRPr="009F6A6B" w:rsidRDefault="00C12961" w:rsidP="00B365B2">
      <w:pPr>
        <w:ind w:left="1440" w:firstLine="720"/>
        <w:jc w:val="both"/>
        <w:rPr>
          <w:b/>
          <w:sz w:val="30"/>
          <w:szCs w:val="30"/>
        </w:rPr>
      </w:pPr>
      <w:r>
        <w:rPr>
          <w:b/>
          <w:noProof/>
          <w:szCs w:val="26"/>
        </w:rPr>
        <mc:AlternateContent>
          <mc:Choice Requires="wps">
            <w:drawing>
              <wp:anchor distT="0" distB="0" distL="114300" distR="114300" simplePos="0" relativeHeight="251657216" behindDoc="0" locked="0" layoutInCell="1" allowOverlap="1">
                <wp:simplePos x="0" y="0"/>
                <wp:positionH relativeFrom="column">
                  <wp:posOffset>1307465</wp:posOffset>
                </wp:positionH>
                <wp:positionV relativeFrom="paragraph">
                  <wp:posOffset>255905</wp:posOffset>
                </wp:positionV>
                <wp:extent cx="2665730" cy="0"/>
                <wp:effectExtent l="12065" t="8255" r="825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57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95pt,20.15pt" to="312.8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lNW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"/>
            </w:pict>
          </mc:Fallback>
        </mc:AlternateContent>
      </w:r>
      <w:r>
        <w:rPr>
          <w:b/>
          <w:noProof/>
          <w:sz w:val="30"/>
          <w:szCs w:val="30"/>
        </w:rPr>
        <mc:AlternateContent>
          <mc:Choice Requires="wps">
            <w:drawing>
              <wp:anchor distT="0" distB="0" distL="114300" distR="114300" simplePos="0" relativeHeight="251658240" behindDoc="0" locked="0" layoutInCell="1" allowOverlap="1">
                <wp:simplePos x="0" y="0"/>
                <wp:positionH relativeFrom="column">
                  <wp:posOffset>4962525</wp:posOffset>
                </wp:positionH>
                <wp:positionV relativeFrom="paragraph">
                  <wp:posOffset>-209550</wp:posOffset>
                </wp:positionV>
                <wp:extent cx="1143000" cy="25146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51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65B2" w:rsidRPr="002E03BA" w:rsidRDefault="00B365B2" w:rsidP="00B365B2">
                            <w:pPr>
                              <w:rPr>
                                <w:rFonts w:ascii="Arial" w:hAnsi="Arial" w:cs="Arial"/>
                                <w:sz w:val="24"/>
                                <w:szCs w:val="24"/>
                              </w:rPr>
                            </w:pPr>
                            <w:r w:rsidRPr="002E03BA">
                              <w:rPr>
                                <w:rFonts w:ascii="Arial" w:hAnsi="Arial" w:cs="Arial"/>
                                <w:sz w:val="24"/>
                                <w:szCs w:val="24"/>
                              </w:rPr>
                              <w:t>Mẫu 1-KN</w:t>
                            </w:r>
                            <w:r w:rsidRPr="002E03B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90.75pt;margin-top:-16.5pt;width:90pt;height:1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" stroked="f">
                <v:textbox>
                  <w:txbxContent>
                    <w:p w:rsidR="00B365B2" w:rsidRPr="002E03BA" w:rsidRDefault="00B365B2" w:rsidP="00B365B2">
                      <w:pPr>
                        <w:rPr>
                          <w:rFonts w:ascii="Arial" w:hAnsi="Arial" w:cs="Arial"/>
                          <w:sz w:val="24"/>
                          <w:szCs w:val="24"/>
                        </w:rPr>
                      </w:pPr>
                      <w:r w:rsidRPr="002E03BA">
                        <w:rPr>
                          <w:rFonts w:ascii="Arial" w:hAnsi="Arial" w:cs="Arial"/>
                          <w:sz w:val="24"/>
                          <w:szCs w:val="24"/>
                        </w:rPr>
                        <w:t>Mẫu 1-KN</w:t>
                      </w:r>
                      <w:r w:rsidRPr="002E03BA">
                        <w:rPr>
                          <w:rFonts w:ascii="Arial" w:hAnsi="Arial" w:cs="Arial" w:hint="eastAsia"/>
                          <w:sz w:val="24"/>
                          <w:szCs w:val="24"/>
                        </w:rPr>
                        <w:t>Đ</w:t>
                      </w:r>
                    </w:p>
                  </w:txbxContent>
                </v:textbox>
              </v:shape>
            </w:pict>
          </mc:Fallback>
        </mc:AlternateContent>
      </w:r>
      <w:r w:rsidR="00B365B2" w:rsidRPr="009F6A6B">
        <w:rPr>
          <w:b/>
          <w:sz w:val="30"/>
          <w:szCs w:val="30"/>
        </w:rPr>
        <w:t>ĐẢNG CỘNG SẢN VIỆT NAM</w:t>
      </w:r>
    </w:p>
    <w:p w:rsidR="00B365B2" w:rsidRPr="008214A1" w:rsidRDefault="00B365B2" w:rsidP="00B365B2">
      <w:pPr>
        <w:ind w:left="2160"/>
        <w:jc w:val="center"/>
        <w:rPr>
          <w:szCs w:val="26"/>
        </w:rPr>
      </w:pPr>
    </w:p>
    <w:p w:rsidR="00B365B2" w:rsidRPr="005E7C83" w:rsidRDefault="00B365B2" w:rsidP="00B365B2">
      <w:pPr>
        <w:jc w:val="center"/>
        <w:rPr>
          <w:b/>
          <w:sz w:val="32"/>
          <w:szCs w:val="26"/>
        </w:rPr>
      </w:pPr>
      <w:r w:rsidRPr="005E7C83">
        <w:rPr>
          <w:b/>
          <w:sz w:val="32"/>
          <w:szCs w:val="26"/>
        </w:rPr>
        <w:t>ĐƠN XIN VÀO ĐẢNG</w:t>
      </w:r>
    </w:p>
    <w:p w:rsidR="00B365B2" w:rsidRPr="008214A1" w:rsidRDefault="00B365B2" w:rsidP="00B365B2">
      <w:pPr>
        <w:jc w:val="center"/>
        <w:rPr>
          <w:szCs w:val="26"/>
        </w:rPr>
      </w:pPr>
    </w:p>
    <w:p w:rsidR="00B365B2" w:rsidRPr="00394211" w:rsidRDefault="00B365B2" w:rsidP="00B365B2">
      <w:pPr>
        <w:spacing w:line="400" w:lineRule="atLeast"/>
        <w:ind w:firstLine="720"/>
        <w:jc w:val="both"/>
        <w:rPr>
          <w:i/>
          <w:szCs w:val="28"/>
        </w:rPr>
      </w:pPr>
      <w:r w:rsidRPr="00CD01B2">
        <w:rPr>
          <w:i/>
          <w:szCs w:val="28"/>
        </w:rPr>
        <w:t xml:space="preserve">Kính gửi: </w:t>
      </w:r>
      <w:r w:rsidRPr="00CD01B2">
        <w:rPr>
          <w:i/>
          <w:szCs w:val="28"/>
        </w:rPr>
        <w:tab/>
      </w:r>
      <w:r w:rsidRPr="00394211">
        <w:rPr>
          <w:szCs w:val="28"/>
        </w:rPr>
        <w:t>Chi ủy: Chi bộ 1</w:t>
      </w:r>
    </w:p>
    <w:p w:rsidR="00B365B2" w:rsidRPr="00394211" w:rsidRDefault="00B365B2" w:rsidP="00B365B2">
      <w:pPr>
        <w:spacing w:line="400" w:lineRule="atLeast"/>
        <w:ind w:firstLine="720"/>
        <w:jc w:val="both"/>
        <w:rPr>
          <w:szCs w:val="28"/>
        </w:rPr>
      </w:pPr>
      <w:r w:rsidRPr="00394211">
        <w:rPr>
          <w:szCs w:val="28"/>
        </w:rPr>
        <w:tab/>
      </w:r>
      <w:r w:rsidRPr="00394211">
        <w:rPr>
          <w:szCs w:val="28"/>
        </w:rPr>
        <w:tab/>
        <w:t>Đảng ủy: Trường Cao đẳng Lý Tự Trọng TP Hồ Chí Minh</w:t>
      </w:r>
    </w:p>
    <w:p w:rsidR="00B365B2" w:rsidRPr="00394211" w:rsidRDefault="00B365B2" w:rsidP="00B365B2">
      <w:pPr>
        <w:spacing w:line="400" w:lineRule="atLeast"/>
        <w:ind w:firstLine="720"/>
        <w:jc w:val="both"/>
        <w:rPr>
          <w:szCs w:val="28"/>
        </w:rPr>
      </w:pPr>
      <w:r w:rsidRPr="00394211">
        <w:rPr>
          <w:szCs w:val="28"/>
        </w:rPr>
        <w:tab/>
      </w:r>
      <w:r w:rsidRPr="00394211">
        <w:rPr>
          <w:szCs w:val="28"/>
        </w:rPr>
        <w:tab/>
        <w:t>Đảng ủy Sở Giáo dục và Đào tạo Thành phố Hồ Chí Minh</w:t>
      </w:r>
    </w:p>
    <w:p w:rsidR="00B365B2" w:rsidRPr="00394211" w:rsidRDefault="00B365B2" w:rsidP="00B365B2">
      <w:pPr>
        <w:spacing w:line="400" w:lineRule="atLeast"/>
        <w:ind w:firstLine="720"/>
        <w:jc w:val="both"/>
        <w:rPr>
          <w:szCs w:val="28"/>
        </w:rPr>
      </w:pPr>
    </w:p>
    <w:p w:rsidR="00B365B2" w:rsidRPr="00394211" w:rsidRDefault="00B365B2" w:rsidP="00B365B2">
      <w:pPr>
        <w:spacing w:line="400" w:lineRule="atLeast"/>
        <w:jc w:val="both"/>
        <w:rPr>
          <w:szCs w:val="28"/>
        </w:rPr>
      </w:pPr>
      <w:r w:rsidRPr="00394211">
        <w:rPr>
          <w:szCs w:val="28"/>
        </w:rPr>
        <w:t xml:space="preserve">Tên tôi là: </w:t>
      </w:r>
      <w:r w:rsidR="00C12961">
        <w:rPr>
          <w:szCs w:val="28"/>
        </w:rPr>
        <w:t>Cao Thị Hồng Thắm  sinh ngày 02 tháng 02 năm 1985</w:t>
      </w:r>
    </w:p>
    <w:p w:rsidR="00B365B2" w:rsidRPr="00394211" w:rsidRDefault="00C12961" w:rsidP="00B365B2">
      <w:pPr>
        <w:tabs>
          <w:tab w:val="right" w:pos="9355"/>
        </w:tabs>
        <w:spacing w:line="400" w:lineRule="atLeast"/>
        <w:jc w:val="both"/>
        <w:rPr>
          <w:szCs w:val="28"/>
        </w:rPr>
      </w:pPr>
      <w:r>
        <w:rPr>
          <w:szCs w:val="28"/>
        </w:rPr>
        <w:t>Nơi sinh: tỉnh Phú Yên</w:t>
      </w:r>
    </w:p>
    <w:p w:rsidR="00B365B2" w:rsidRDefault="00B365B2" w:rsidP="00B365B2">
      <w:pPr>
        <w:spacing w:line="400" w:lineRule="atLeast"/>
        <w:jc w:val="both"/>
        <w:rPr>
          <w:szCs w:val="28"/>
        </w:rPr>
      </w:pPr>
      <w:r w:rsidRPr="00394211">
        <w:rPr>
          <w:szCs w:val="28"/>
        </w:rPr>
        <w:t xml:space="preserve">Quê quán: </w:t>
      </w:r>
      <w:r w:rsidR="00C12961">
        <w:rPr>
          <w:szCs w:val="28"/>
        </w:rPr>
        <w:t>thôn long Hà, thị trấn la Hai, huyện Đồng Xuân, tỉnh Phú Yên</w:t>
      </w:r>
    </w:p>
    <w:p w:rsidR="00B365B2" w:rsidRPr="00394211" w:rsidRDefault="00B365B2" w:rsidP="00B365B2">
      <w:pPr>
        <w:spacing w:line="400" w:lineRule="atLeast"/>
        <w:jc w:val="both"/>
        <w:rPr>
          <w:szCs w:val="28"/>
        </w:rPr>
      </w:pPr>
      <w:r w:rsidRPr="00394211">
        <w:rPr>
          <w:szCs w:val="28"/>
        </w:rPr>
        <w:t>Dân tộc: kinh</w:t>
      </w:r>
      <w:r w:rsidRPr="00394211">
        <w:rPr>
          <w:szCs w:val="28"/>
        </w:rPr>
        <w:tab/>
        <w:t>Tôn giáo: không</w:t>
      </w:r>
    </w:p>
    <w:p w:rsidR="00B365B2" w:rsidRPr="00394211" w:rsidRDefault="00B365B2" w:rsidP="00B365B2">
      <w:pPr>
        <w:spacing w:line="400" w:lineRule="atLeast"/>
        <w:rPr>
          <w:szCs w:val="28"/>
          <w:lang w:val="fr-FR"/>
        </w:rPr>
      </w:pPr>
      <w:r w:rsidRPr="00394211">
        <w:rPr>
          <w:szCs w:val="28"/>
          <w:lang w:val="fr-FR"/>
        </w:rPr>
        <w:t xml:space="preserve">Trình độ học vấn: </w:t>
      </w:r>
      <w:r w:rsidR="00C12961">
        <w:rPr>
          <w:szCs w:val="28"/>
          <w:lang w:val="fr-FR"/>
        </w:rPr>
        <w:t>12/12</w:t>
      </w:r>
    </w:p>
    <w:p w:rsidR="00B365B2" w:rsidRPr="00394211" w:rsidRDefault="00B365B2" w:rsidP="00B365B2">
      <w:pPr>
        <w:spacing w:line="400" w:lineRule="atLeast"/>
        <w:jc w:val="both"/>
        <w:rPr>
          <w:szCs w:val="28"/>
          <w:lang w:val="sv-SE"/>
        </w:rPr>
      </w:pPr>
      <w:r w:rsidRPr="00394211">
        <w:rPr>
          <w:szCs w:val="28"/>
          <w:lang w:val="sv-SE"/>
        </w:rPr>
        <w:t>Nơi ở hiện nay</w:t>
      </w:r>
      <w:r w:rsidR="00C12961">
        <w:rPr>
          <w:szCs w:val="28"/>
          <w:lang w:val="sv-SE"/>
        </w:rPr>
        <w:t>: A17.23 chung cư saigonres plaza. Số188 đường Nguyễn Xí, phường 26, quận Bình Thạnh, Tp. Hồ chí Minh</w:t>
      </w:r>
    </w:p>
    <w:p w:rsidR="00B365B2" w:rsidRPr="00394211" w:rsidRDefault="00B365B2" w:rsidP="00B365B2">
      <w:pPr>
        <w:spacing w:line="400" w:lineRule="atLeast"/>
        <w:jc w:val="both"/>
        <w:rPr>
          <w:szCs w:val="28"/>
          <w:lang w:val="sv-SE"/>
        </w:rPr>
      </w:pPr>
      <w:r w:rsidRPr="00394211">
        <w:rPr>
          <w:szCs w:val="28"/>
          <w:lang w:val="sv-SE"/>
        </w:rPr>
        <w:t>Nghề nghiệp: Giảng viên</w:t>
      </w:r>
    </w:p>
    <w:p w:rsidR="00B365B2" w:rsidRPr="00394211" w:rsidRDefault="00B365B2" w:rsidP="00B365B2">
      <w:pPr>
        <w:spacing w:line="400" w:lineRule="atLeast"/>
        <w:jc w:val="both"/>
        <w:rPr>
          <w:szCs w:val="28"/>
          <w:lang w:val="sv-SE"/>
        </w:rPr>
      </w:pPr>
      <w:r w:rsidRPr="00394211">
        <w:rPr>
          <w:szCs w:val="28"/>
          <w:lang w:val="sv-SE"/>
        </w:rPr>
        <w:t>Đơn vị công tác : Trường Cao đẳng Lý Tự Trọng Thành phố Hồ Chí Minh</w:t>
      </w:r>
    </w:p>
    <w:p w:rsidR="00B365B2" w:rsidRPr="00394211" w:rsidRDefault="00B365B2" w:rsidP="00B365B2">
      <w:pPr>
        <w:spacing w:line="400" w:lineRule="atLeast"/>
        <w:jc w:val="both"/>
        <w:rPr>
          <w:szCs w:val="28"/>
          <w:lang w:val="sv-SE"/>
        </w:rPr>
      </w:pPr>
      <w:r w:rsidRPr="00394211">
        <w:rPr>
          <w:szCs w:val="28"/>
          <w:lang w:val="sv-SE"/>
        </w:rPr>
        <w:t xml:space="preserve">Chức vụ chính quyền, đoàn thể : </w:t>
      </w:r>
      <w:r w:rsidR="00C12961">
        <w:rPr>
          <w:szCs w:val="28"/>
          <w:lang w:val="sv-SE"/>
        </w:rPr>
        <w:t>không</w:t>
      </w:r>
    </w:p>
    <w:p w:rsidR="00B365B2" w:rsidRPr="00394211" w:rsidRDefault="00B365B2" w:rsidP="00B365B2">
      <w:pPr>
        <w:spacing w:line="400" w:lineRule="atLeast"/>
        <w:jc w:val="both"/>
        <w:rPr>
          <w:szCs w:val="28"/>
        </w:rPr>
      </w:pPr>
      <w:r w:rsidRPr="00394211">
        <w:rPr>
          <w:szCs w:val="28"/>
        </w:rPr>
        <w:t>Vào Đoàn thanh niên Cộng sản Hồ Ch</w:t>
      </w:r>
      <w:r w:rsidR="00C12961">
        <w:rPr>
          <w:szCs w:val="28"/>
        </w:rPr>
        <w:t>í Minh ngày 26 tháng 03 năm 1997</w:t>
      </w:r>
    </w:p>
    <w:p w:rsidR="00B365B2" w:rsidRPr="00394211" w:rsidRDefault="00B365B2" w:rsidP="00B365B2">
      <w:pPr>
        <w:spacing w:line="400" w:lineRule="atLeast"/>
        <w:jc w:val="both"/>
        <w:rPr>
          <w:szCs w:val="28"/>
        </w:rPr>
      </w:pPr>
      <w:r w:rsidRPr="00394211">
        <w:rPr>
          <w:szCs w:val="28"/>
        </w:rPr>
        <w:t xml:space="preserve">Nơi vào Đoàn: Trường </w:t>
      </w:r>
      <w:r w:rsidR="00C12961">
        <w:rPr>
          <w:szCs w:val="28"/>
        </w:rPr>
        <w:t>phổ thông cấp II III Lê Lợi, huyện Đồng Xuân, tỉnh Phú Yên</w:t>
      </w:r>
    </w:p>
    <w:p w:rsidR="00B365B2" w:rsidRPr="00394211" w:rsidRDefault="00B365B2" w:rsidP="00B365B2">
      <w:pPr>
        <w:tabs>
          <w:tab w:val="left" w:leader="dot" w:pos="9270"/>
        </w:tabs>
        <w:spacing w:line="400" w:lineRule="atLeast"/>
        <w:jc w:val="both"/>
        <w:rPr>
          <w:szCs w:val="28"/>
        </w:rPr>
      </w:pPr>
      <w:r w:rsidRPr="00394211">
        <w:rPr>
          <w:szCs w:val="28"/>
        </w:rPr>
        <w:t>Được xét là cảm tình Đả</w:t>
      </w:r>
      <w:r w:rsidR="00C12961">
        <w:rPr>
          <w:szCs w:val="28"/>
        </w:rPr>
        <w:t xml:space="preserve">ng ngày 28 tháng 12 năm 2018 </w:t>
      </w:r>
      <w:r w:rsidRPr="00394211">
        <w:rPr>
          <w:szCs w:val="28"/>
        </w:rPr>
        <w:t>tại chi bộ</w:t>
      </w:r>
      <w:r>
        <w:rPr>
          <w:szCs w:val="28"/>
        </w:rPr>
        <w:t xml:space="preserve"> 1 Trường Cao đẳng Lý Tự Trọng Thành phố Hồ Chí Minh.</w:t>
      </w:r>
    </w:p>
    <w:p w:rsidR="00B365B2" w:rsidRPr="00394211" w:rsidRDefault="00B365B2" w:rsidP="00B365B2">
      <w:pPr>
        <w:spacing w:line="400" w:lineRule="atLeast"/>
        <w:jc w:val="both"/>
        <w:rPr>
          <w:szCs w:val="28"/>
        </w:rPr>
      </w:pPr>
      <w:r w:rsidRPr="00394211">
        <w:rPr>
          <w:szCs w:val="28"/>
        </w:rPr>
        <w:tab/>
        <w:t>Qua nghiên cứu Điều lệ Đảng Cộng sản Việt Nam; được sự giáo dục, bồi dưỡng của chi bộ, của tổ chức Đoàn, Công đoàn tôi đã nhận thức được</w:t>
      </w:r>
      <w:r>
        <w:rPr>
          <w:szCs w:val="28"/>
        </w:rPr>
        <w:t xml:space="preserve"> như sau</w:t>
      </w:r>
      <w:r w:rsidRPr="00394211">
        <w:rPr>
          <w:szCs w:val="28"/>
        </w:rPr>
        <w:t xml:space="preserve">: </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 xml:space="preserve">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 </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Đảng lấy chủ nghĩa Mác-Lênin và tư tưởng Hồ Chí Minh làm nền tảng tư tưởng, kim chỉ nam cho mọi hành động,</w:t>
      </w:r>
      <w:r>
        <w:rPr>
          <w:szCs w:val="28"/>
        </w:rPr>
        <w:t xml:space="preserve"> </w:t>
      </w:r>
      <w:r w:rsidRPr="00394211">
        <w:rPr>
          <w:szCs w:val="28"/>
        </w:rPr>
        <w:t>luôn kế thừa và phát huy những thành tựu cao nhất của khoa học, tinh hoa trí tuệ văn hóa Việt Nam và thế giới để vận dụng vào thực tiễn cách mạng Việt Nam.</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lastRenderedPageBreak/>
        <w:t xml:space="preserve">- Đảng Cộng sản Việt Nam, ngoài lợi ích của giai cấp công nhân, của nhân dân lao động và của dân tộc, không có lợi ích nào khác. Mục đích của Đảng là xây dựng nước Việt Nam độc lập, dân chủ, giàu mạnh, xã hội công bằng, dân chủ, văn minh, thực hiện thành công chủ nghĩa xã hội và cuối cùng là chủ nghĩa cộng sản. </w:t>
      </w:r>
    </w:p>
    <w:p w:rsidR="00C1296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 Đảng Cộng sản Việt Nam có sứ mệnh duy nhất lãnh đạo cách mạng Việt Nam, trước hết vì Đảng có bản chất cách mạng và khoa học</w:t>
      </w:r>
      <w:r w:rsidR="00C12961">
        <w:rPr>
          <w:szCs w:val="28"/>
        </w:rPr>
        <w:t>.</w:t>
      </w:r>
      <w:bookmarkStart w:id="0" w:name="_GoBack"/>
      <w:bookmarkEnd w:id="0"/>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Vị trí, vai trò của Đảng cộng sản Việt Nam trong hệ thống chính trị: 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 Đảng kết hợp chủ nghĩa yêu nước chân chính với chủ nghĩa quốc tế trong sáng của giai cấp công nhân, để góp phần tích cực vào sự nghiệp hoà bình và tiến bộ xã hội của nhân dân thế giới.</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 xml:space="preserve">- Đảng Cộng sản Việt Nam được xây đựng vững mạnh về chính trị, tư tưởng và tổ chức, thường xuyên tự đổi mới, tự chỉnh đốn, không ngừng nâng cao chất lượng đội ngũ cán bộ, đảng viên, sức chiến đấu và năng lực lãnh đạo cách mạng của Đảng. </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 xml:space="preserve">- Nay tôi tự nguyện viết đơn này kính gửi chi uỷ Chi bộ 1, Đảng uỷ Trường Cao đẳng Lý Tự Trọng </w:t>
      </w:r>
      <w:r>
        <w:rPr>
          <w:szCs w:val="28"/>
        </w:rPr>
        <w:t xml:space="preserve">TP Hồ Chí Minh </w:t>
      </w:r>
      <w:r w:rsidRPr="00394211">
        <w:rPr>
          <w:szCs w:val="28"/>
        </w:rPr>
        <w:t xml:space="preserve">xét cho tôi được kết nạp vào Đảng cộng sản Việt Nam. </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Khi đứng vào hàng ngũ của Đảng, tôi xin hứa:</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 xml:space="preserve">Tuyệt đối trung thành với mục đích, lí tưởng của Đảng, chấp hành nghiêm chỉnh </w:t>
      </w:r>
      <w:r>
        <w:rPr>
          <w:szCs w:val="28"/>
        </w:rPr>
        <w:t>c</w:t>
      </w:r>
      <w:r w:rsidRPr="00394211">
        <w:rPr>
          <w:szCs w:val="28"/>
        </w:rPr>
        <w:t>ương lĩnh chính trị, điều lệ Đảng, nghị quyết, chỉ thị của Đảng, pháp luật của nhà nước, hoàn thành tốt nhiệm vụ được giao, phục tùng tuyết đối sự phân công và điều động của Đảng.</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Không ngừng học tập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t xml:space="preserve">Liên hệ chặt chẽ với nhân dân, tôn trọng và phát huy quyền làm chủ của nhân dân, chăm lo đời sống vật chất, tinh thần và bảo vệ quyền lợi chính đáng của nhân dân, tích cực tham gia công tác quần chúng, công tác xã hội nơi làm việc và nơi ở, tuyên truyền, vận động gia đình và nhân dân thực hiện đường lối, chính sách của Đảng và pháp luật của </w:t>
      </w:r>
      <w:r>
        <w:rPr>
          <w:szCs w:val="28"/>
        </w:rPr>
        <w:t>N</w:t>
      </w:r>
      <w:r w:rsidRPr="00394211">
        <w:rPr>
          <w:szCs w:val="28"/>
        </w:rPr>
        <w:t>hà nước.</w:t>
      </w:r>
    </w:p>
    <w:p w:rsidR="00B365B2" w:rsidRPr="00394211" w:rsidRDefault="00B365B2" w:rsidP="00B365B2">
      <w:pPr>
        <w:tabs>
          <w:tab w:val="left" w:pos="284"/>
          <w:tab w:val="left" w:pos="426"/>
        </w:tabs>
        <w:autoSpaceDE w:val="0"/>
        <w:autoSpaceDN w:val="0"/>
        <w:adjustRightInd w:val="0"/>
        <w:spacing w:line="400" w:lineRule="atLeast"/>
        <w:ind w:firstLine="567"/>
        <w:jc w:val="both"/>
        <w:rPr>
          <w:szCs w:val="28"/>
        </w:rPr>
      </w:pPr>
      <w:r w:rsidRPr="00394211">
        <w:rPr>
          <w:szCs w:val="28"/>
        </w:rPr>
        <w:lastRenderedPageBreak/>
        <w:t>Tham gia xây dựng, bảo vệ đường lối, chính sách và tổ chức của Đảng, phục tùng kỷ luật, giữ gìn sự đoàn kết, thống nhất trong Đảng, thường xuyên tự phê bình và phê bình, trung thực với Đảng, làm công tác phát triển Đảng viên, sinh hoạt Đảng và đóng Đảng phí quy định.</w:t>
      </w:r>
    </w:p>
    <w:p w:rsidR="00B365B2" w:rsidRPr="00394211" w:rsidRDefault="00B365B2" w:rsidP="00B365B2">
      <w:pPr>
        <w:spacing w:line="400" w:lineRule="atLeast"/>
        <w:ind w:firstLine="720"/>
        <w:jc w:val="both"/>
        <w:rPr>
          <w:szCs w:val="28"/>
        </w:rPr>
      </w:pPr>
      <w:r w:rsidRPr="00394211">
        <w:rPr>
          <w:szCs w:val="28"/>
        </w:rPr>
        <w:t>Tôi nguyện trung thành với lý tưởng và mục tiêu cách mạng của Đảng, phấn đấu hoàn thành tốt nhiệm vụ được giao, xứng đáng là đảng viên của Đảng Cộng sản Việt Nam.</w:t>
      </w:r>
    </w:p>
    <w:p w:rsidR="00B365B2" w:rsidRPr="00394211" w:rsidRDefault="00B365B2" w:rsidP="00B365B2">
      <w:pPr>
        <w:pStyle w:val="Heading1"/>
        <w:spacing w:line="400" w:lineRule="atLeast"/>
        <w:jc w:val="center"/>
        <w:rPr>
          <w:rFonts w:ascii="Times New Roman" w:hAnsi="Times New Roman"/>
          <w:szCs w:val="28"/>
        </w:rPr>
      </w:pPr>
      <w:r w:rsidRPr="00394211">
        <w:rPr>
          <w:rFonts w:ascii="Times New Roman" w:hAnsi="Times New Roman"/>
          <w:szCs w:val="28"/>
        </w:rPr>
        <w:t xml:space="preserve">                                                   </w:t>
      </w:r>
    </w:p>
    <w:p w:rsidR="00B365B2" w:rsidRPr="00394211" w:rsidRDefault="00C12961" w:rsidP="00B365B2">
      <w:pPr>
        <w:spacing w:line="400" w:lineRule="atLeast"/>
        <w:jc w:val="center"/>
        <w:rPr>
          <w:szCs w:val="28"/>
        </w:rPr>
      </w:pPr>
      <w:r>
        <w:rPr>
          <w:szCs w:val="28"/>
        </w:rPr>
        <w:tab/>
      </w:r>
      <w:r>
        <w:rPr>
          <w:szCs w:val="28"/>
        </w:rPr>
        <w:tab/>
      </w:r>
      <w:r>
        <w:rPr>
          <w:szCs w:val="28"/>
        </w:rPr>
        <w:tab/>
      </w:r>
      <w:r>
        <w:rPr>
          <w:szCs w:val="28"/>
        </w:rPr>
        <w:tab/>
      </w:r>
      <w:r>
        <w:rPr>
          <w:szCs w:val="28"/>
        </w:rPr>
        <w:tab/>
        <w:t>TP Hồ Chí Minh, ngày 20 tháng 07</w:t>
      </w:r>
      <w:r w:rsidR="00B365B2" w:rsidRPr="00394211">
        <w:rPr>
          <w:szCs w:val="28"/>
        </w:rPr>
        <w:t xml:space="preserve"> năm 2019</w:t>
      </w:r>
    </w:p>
    <w:p w:rsidR="00B365B2" w:rsidRPr="00394211" w:rsidRDefault="00B365B2" w:rsidP="00B365B2">
      <w:pPr>
        <w:pStyle w:val="Heading1"/>
        <w:spacing w:line="400" w:lineRule="atLeast"/>
        <w:jc w:val="center"/>
        <w:rPr>
          <w:rFonts w:ascii="Times New Roman" w:hAnsi="Times New Roman"/>
          <w:szCs w:val="28"/>
        </w:rPr>
      </w:pPr>
      <w:r w:rsidRPr="00394211">
        <w:rPr>
          <w:rFonts w:ascii="Times New Roman" w:hAnsi="Times New Roman"/>
          <w:szCs w:val="28"/>
        </w:rPr>
        <w:tab/>
      </w:r>
      <w:r w:rsidRPr="00394211">
        <w:rPr>
          <w:rFonts w:ascii="Times New Roman" w:hAnsi="Times New Roman"/>
          <w:szCs w:val="28"/>
        </w:rPr>
        <w:tab/>
      </w:r>
      <w:r w:rsidRPr="00394211">
        <w:rPr>
          <w:rFonts w:ascii="Times New Roman" w:hAnsi="Times New Roman"/>
          <w:szCs w:val="28"/>
        </w:rPr>
        <w:tab/>
      </w:r>
      <w:r w:rsidRPr="00394211">
        <w:rPr>
          <w:rFonts w:ascii="Times New Roman" w:hAnsi="Times New Roman"/>
          <w:szCs w:val="28"/>
        </w:rPr>
        <w:tab/>
      </w:r>
      <w:r w:rsidRPr="00394211">
        <w:rPr>
          <w:rFonts w:ascii="Times New Roman" w:hAnsi="Times New Roman"/>
          <w:szCs w:val="28"/>
        </w:rPr>
        <w:tab/>
        <w:t>NGƯỜI LÀM ĐƠN</w:t>
      </w:r>
    </w:p>
    <w:p w:rsidR="00B365B2" w:rsidRPr="00394211" w:rsidRDefault="00B365B2" w:rsidP="00B365B2">
      <w:pPr>
        <w:spacing w:line="400" w:lineRule="atLeast"/>
        <w:jc w:val="center"/>
        <w:rPr>
          <w:i/>
          <w:szCs w:val="28"/>
        </w:rPr>
      </w:pPr>
      <w:r>
        <w:rPr>
          <w:i/>
          <w:szCs w:val="28"/>
        </w:rPr>
        <w:t xml:space="preserve"> </w:t>
      </w:r>
    </w:p>
    <w:p w:rsidR="00B365B2" w:rsidRPr="00394211" w:rsidRDefault="00B365B2" w:rsidP="00B365B2">
      <w:pPr>
        <w:spacing w:line="400" w:lineRule="atLeast"/>
        <w:jc w:val="center"/>
        <w:rPr>
          <w:i/>
          <w:szCs w:val="28"/>
        </w:rPr>
      </w:pPr>
    </w:p>
    <w:p w:rsidR="00B365B2" w:rsidRPr="00394211" w:rsidRDefault="00B365B2" w:rsidP="00B365B2">
      <w:pPr>
        <w:spacing w:line="400" w:lineRule="atLeast"/>
        <w:jc w:val="both"/>
        <w:rPr>
          <w:szCs w:val="28"/>
        </w:rPr>
      </w:pPr>
    </w:p>
    <w:p w:rsidR="00944C8C" w:rsidRDefault="00B365B2" w:rsidP="00B365B2">
      <w:pPr>
        <w:spacing w:line="400" w:lineRule="atLeast"/>
        <w:ind w:left="4320" w:firstLine="720"/>
        <w:jc w:val="both"/>
      </w:pPr>
      <w:r w:rsidRPr="008214A1">
        <w:rPr>
          <w:b/>
          <w:szCs w:val="26"/>
        </w:rPr>
        <w:br w:type="page"/>
      </w:r>
    </w:p>
    <w:sectPr w:rsidR="00944C8C" w:rsidSect="00BB39C2">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961"/>
    <w:rsid w:val="00944C8C"/>
    <w:rsid w:val="00B365B2"/>
    <w:rsid w:val="00BB39C2"/>
    <w:rsid w:val="00C12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paragraph" w:styleId="Heading1">
    <w:name w:val="heading 1"/>
    <w:basedOn w:val="Normal"/>
    <w:next w:val="Normal"/>
    <w:link w:val="Heading1Char"/>
    <w:qFormat/>
    <w:rsid w:val="00B365B2"/>
    <w:pPr>
      <w:keepNext/>
      <w:spacing w:line="240" w:lineRule="auto"/>
      <w:jc w:val="right"/>
      <w:outlineLvl w:val="0"/>
    </w:pPr>
    <w:rPr>
      <w:rFonts w:ascii=".VnTime" w:eastAsia="Times New Roman"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65B2"/>
    <w:rPr>
      <w:rFonts w:ascii=".VnTime" w:eastAsia="Times New Roman" w:hAnsi=".VnTime"/>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paragraph" w:styleId="Heading1">
    <w:name w:val="heading 1"/>
    <w:basedOn w:val="Normal"/>
    <w:next w:val="Normal"/>
    <w:link w:val="Heading1Char"/>
    <w:qFormat/>
    <w:rsid w:val="00B365B2"/>
    <w:pPr>
      <w:keepNext/>
      <w:spacing w:line="240" w:lineRule="auto"/>
      <w:jc w:val="right"/>
      <w:outlineLvl w:val="0"/>
    </w:pPr>
    <w:rPr>
      <w:rFonts w:ascii=".VnTime" w:eastAsia="Times New Roman"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65B2"/>
    <w:rPr>
      <w:rFonts w:ascii=".VnTime" w:eastAsia="Times New Roman" w:hAnsi=".VnTime"/>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LCT1\Downloads\%5b30-07-2019_10.25.13%5ddon-xin-vao-dangqqq.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[30-07-2019_10.25.13]don-xin-vao-dangqqq</Template>
  <TotalTime>9</TotalTime>
  <Pages>4</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LLCT1</dc:creator>
  <cp:lastModifiedBy>LLCT1</cp:lastModifiedBy>
  <cp:revision>1</cp:revision>
  <cp:lastPrinted>2019-07-30T03:31:00Z</cp:lastPrinted>
  <dcterms:created xsi:type="dcterms:W3CDTF">2019-07-30T03:25:00Z</dcterms:created>
  <dcterms:modified xsi:type="dcterms:W3CDTF">2019-07-30T03:35:00Z</dcterms:modified>
</cp:coreProperties>
</file>